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7A973" w14:textId="795EB5D0" w:rsidR="008D273E" w:rsidRPr="00926981" w:rsidRDefault="0011709B" w:rsidP="00926981">
      <w:pPr>
        <w:ind w:right="284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40"/>
          <w:szCs w:val="48"/>
        </w:rPr>
        <w:t xml:space="preserve"> </w:t>
      </w:r>
      <w:r w:rsidR="00944B0C" w:rsidRPr="00926981">
        <w:rPr>
          <w:rFonts w:ascii="標楷體" w:eastAsia="標楷體" w:hAnsi="標楷體" w:hint="eastAsia"/>
          <w:sz w:val="40"/>
          <w:szCs w:val="48"/>
        </w:rPr>
        <w:t>崇右影藝科技大學</w:t>
      </w:r>
    </w:p>
    <w:p w14:paraId="796CCEE5" w14:textId="4565EA9C" w:rsidR="00926981" w:rsidRDefault="00DF378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926981">
        <w:rPr>
          <w:rFonts w:ascii="標楷體" w:eastAsia="標楷體" w:hAnsi="標楷體" w:hint="eastAsia"/>
          <w:sz w:val="28"/>
          <w:szCs w:val="28"/>
        </w:rPr>
        <w:t>學輔編號：</w:t>
      </w:r>
      <w:r w:rsidR="009C17D3">
        <w:rPr>
          <w:rFonts w:ascii="標楷體" w:eastAsia="標楷體" w:hAnsi="標楷體" w:hint="eastAsia"/>
          <w:sz w:val="28"/>
          <w:szCs w:val="28"/>
        </w:rPr>
        <w:t xml:space="preserve"> </w:t>
      </w:r>
      <w:r w:rsidR="009C17D3">
        <w:rPr>
          <w:rFonts w:ascii="標楷體" w:eastAsia="標楷體" w:hAnsi="標楷體"/>
          <w:sz w:val="28"/>
          <w:szCs w:val="28"/>
        </w:rPr>
        <w:tab/>
      </w:r>
      <w:r w:rsidR="009C17D3">
        <w:rPr>
          <w:rFonts w:ascii="標楷體" w:eastAsia="標楷體" w:hAnsi="標楷體"/>
          <w:sz w:val="28"/>
          <w:szCs w:val="28"/>
        </w:rPr>
        <w:tab/>
      </w:r>
      <w:r w:rsidR="009C17D3">
        <w:rPr>
          <w:rFonts w:ascii="標楷體" w:eastAsia="標楷體" w:hAnsi="標楷體"/>
          <w:sz w:val="28"/>
          <w:szCs w:val="28"/>
        </w:rPr>
        <w:tab/>
      </w:r>
      <w:r w:rsidR="009C17D3">
        <w:rPr>
          <w:rFonts w:ascii="標楷體" w:eastAsia="標楷體" w:hAnsi="標楷體"/>
          <w:sz w:val="28"/>
          <w:szCs w:val="28"/>
        </w:rPr>
        <w:tab/>
      </w:r>
      <w:r w:rsidR="005F3801">
        <w:rPr>
          <w:rFonts w:ascii="標楷體" w:eastAsia="標楷體" w:hAnsi="標楷體"/>
          <w:sz w:val="28"/>
          <w:szCs w:val="28"/>
        </w:rPr>
        <w:tab/>
      </w:r>
      <w:r w:rsidR="005F3801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活動名稱：</w:t>
      </w:r>
    </w:p>
    <w:p w14:paraId="627EDD9B" w14:textId="71E63BC2" w:rsidR="005172BB" w:rsidRPr="00926981" w:rsidRDefault="00DF378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1E3325" w:rsidRPr="00926981">
        <w:rPr>
          <w:rFonts w:ascii="標楷體" w:eastAsia="標楷體" w:hAnsi="標楷體" w:hint="eastAsia"/>
          <w:sz w:val="28"/>
          <w:szCs w:val="28"/>
        </w:rPr>
        <w:t>活動地點：</w:t>
      </w:r>
      <w:r w:rsidR="009C17D3">
        <w:rPr>
          <w:rFonts w:ascii="標楷體" w:eastAsia="標楷體" w:hAnsi="標楷體"/>
          <w:sz w:val="28"/>
          <w:szCs w:val="28"/>
        </w:rPr>
        <w:tab/>
      </w:r>
      <w:r w:rsidR="009C17D3">
        <w:rPr>
          <w:rFonts w:ascii="標楷體" w:eastAsia="標楷體" w:hAnsi="標楷體"/>
          <w:sz w:val="28"/>
          <w:szCs w:val="28"/>
        </w:rPr>
        <w:tab/>
      </w:r>
      <w:r w:rsidR="009C17D3">
        <w:rPr>
          <w:rFonts w:ascii="標楷體" w:eastAsia="標楷體" w:hAnsi="標楷體"/>
          <w:sz w:val="28"/>
          <w:szCs w:val="28"/>
        </w:rPr>
        <w:tab/>
      </w:r>
      <w:r w:rsidR="005F3801">
        <w:rPr>
          <w:rFonts w:ascii="標楷體" w:eastAsia="標楷體" w:hAnsi="標楷體"/>
          <w:sz w:val="28"/>
          <w:szCs w:val="28"/>
        </w:rPr>
        <w:tab/>
      </w:r>
      <w:r w:rsidR="005F3801">
        <w:rPr>
          <w:rFonts w:ascii="標楷體" w:eastAsia="標楷體" w:hAnsi="標楷體"/>
          <w:sz w:val="28"/>
          <w:szCs w:val="28"/>
        </w:rPr>
        <w:tab/>
      </w:r>
      <w:r w:rsidR="005F3801">
        <w:rPr>
          <w:rFonts w:ascii="標楷體" w:eastAsia="標楷體" w:hAnsi="標楷體" w:hint="eastAsia"/>
          <w:sz w:val="28"/>
          <w:szCs w:val="28"/>
        </w:rPr>
        <w:t xml:space="preserve"> </w:t>
      </w:r>
      <w:r w:rsidR="00926981">
        <w:rPr>
          <w:rFonts w:ascii="標楷體" w:eastAsia="標楷體" w:hAnsi="標楷體" w:hint="eastAsia"/>
          <w:sz w:val="28"/>
          <w:szCs w:val="28"/>
        </w:rPr>
        <w:t>活動日期：</w:t>
      </w:r>
    </w:p>
    <w:tbl>
      <w:tblPr>
        <w:tblStyle w:val="af0"/>
        <w:tblW w:w="10088" w:type="dxa"/>
        <w:jc w:val="center"/>
        <w:tblLook w:val="04A0" w:firstRow="1" w:lastRow="0" w:firstColumn="1" w:lastColumn="0" w:noHBand="0" w:noVBand="1"/>
      </w:tblPr>
      <w:tblGrid>
        <w:gridCol w:w="1681"/>
        <w:gridCol w:w="1681"/>
        <w:gridCol w:w="1682"/>
        <w:gridCol w:w="1681"/>
        <w:gridCol w:w="1681"/>
        <w:gridCol w:w="1682"/>
      </w:tblGrid>
      <w:tr w:rsidR="00926981" w:rsidRPr="00926981" w14:paraId="3864D594" w14:textId="011669DF" w:rsidTr="00BB7CD6">
        <w:trPr>
          <w:trHeight w:val="518"/>
          <w:jc w:val="center"/>
        </w:trPr>
        <w:tc>
          <w:tcPr>
            <w:tcW w:w="1681" w:type="dxa"/>
            <w:vAlign w:val="center"/>
          </w:tcPr>
          <w:p w14:paraId="08DB86F5" w14:textId="15096305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6981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1681" w:type="dxa"/>
            <w:vAlign w:val="center"/>
          </w:tcPr>
          <w:p w14:paraId="68D522AB" w14:textId="461F2748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82" w:type="dxa"/>
            <w:vAlign w:val="center"/>
          </w:tcPr>
          <w:p w14:paraId="539FE6C4" w14:textId="1CF59181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生理性別</w:t>
            </w:r>
          </w:p>
        </w:tc>
        <w:tc>
          <w:tcPr>
            <w:tcW w:w="1681" w:type="dxa"/>
            <w:vAlign w:val="center"/>
          </w:tcPr>
          <w:p w14:paraId="1BFBAE63" w14:textId="1B4AEBEA" w:rsid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6981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1681" w:type="dxa"/>
            <w:vAlign w:val="center"/>
          </w:tcPr>
          <w:p w14:paraId="18F35B9B" w14:textId="4C16BF14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82" w:type="dxa"/>
            <w:vAlign w:val="center"/>
          </w:tcPr>
          <w:p w14:paraId="53E845A9" w14:textId="50B31C3A" w:rsid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生理性別</w:t>
            </w:r>
          </w:p>
        </w:tc>
      </w:tr>
      <w:tr w:rsidR="00926981" w:rsidRPr="00926981" w14:paraId="2B737144" w14:textId="10C54056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0F626995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4D79324C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3D8B7E27" w14:textId="254B5510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CAA8CC2" wp14:editId="2A7E85AC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C368F0" id="矩形 1" o:spid="_x0000_s1026" style="position:absolute;margin-left:1.95pt;margin-top:4pt;width:11.85pt;height:11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E2AC384" wp14:editId="0ECC4EE3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DBD86E" id="矩形 3" o:spid="_x0000_s1026" style="position:absolute;margin-left:41.25pt;margin-top:5.05pt;width:11.85pt;height:11.2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2401E9AC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758FFB31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7A41DD4F" w14:textId="0C7EDC33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79D244F9" wp14:editId="12AD0A5B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36" name="矩形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DF5846" id="矩形 36" o:spid="_x0000_s1026" style="position:absolute;margin-left:1.95pt;margin-top:4pt;width:11.85pt;height:11.2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13730F51" wp14:editId="401F4A20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37" name="矩形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2A559B" id="矩形 37" o:spid="_x0000_s1026" style="position:absolute;margin-left:41.25pt;margin-top:5.05pt;width:11.85pt;height:11.2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926981" w:rsidRPr="00926981" w14:paraId="6B965F1F" w14:textId="4BD41722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06CD020B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01D4064A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3E01F164" w14:textId="6ECF8635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2A5C80F6" wp14:editId="39CC31D0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4C3C54" id="矩形 4" o:spid="_x0000_s1026" style="position:absolute;margin-left:1.95pt;margin-top:4pt;width:11.85pt;height:11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99FC73C" wp14:editId="31AB3E5C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058D70" id="矩形 5" o:spid="_x0000_s1026" style="position:absolute;margin-left:41.25pt;margin-top:5.05pt;width:11.85pt;height:11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38FED77B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56D0580B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228861DF" w14:textId="0B6B9435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39215BEB" wp14:editId="4FD015B8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38" name="矩形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87C121" id="矩形 38" o:spid="_x0000_s1026" style="position:absolute;margin-left:1.95pt;margin-top:4pt;width:11.85pt;height:11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NBva2W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7CDE1B64" wp14:editId="6FCDCC94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39" name="矩形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3E1315" id="矩形 39" o:spid="_x0000_s1026" style="position:absolute;margin-left:41.25pt;margin-top:5.05pt;width:11.85pt;height:11.2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926981" w:rsidRPr="00926981" w14:paraId="77BED318" w14:textId="651F7EC7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02CC1849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6ACC4AE9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3A62B4CC" w14:textId="1184290A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16272167" wp14:editId="76392BCE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D4B7AE" id="矩形 6" o:spid="_x0000_s1026" style="position:absolute;margin-left:1.95pt;margin-top:4pt;width:11.85pt;height:11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A52714E" wp14:editId="17D16D5E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CF7C16" id="矩形 7" o:spid="_x0000_s1026" style="position:absolute;margin-left:41.25pt;margin-top:5.05pt;width:11.85pt;height:11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6730E6A9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380647DB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044F7F2C" w14:textId="452E3058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18016D13" wp14:editId="09C221DC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40" name="矩形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F76B53" id="矩形 40" o:spid="_x0000_s1026" style="position:absolute;margin-left:1.95pt;margin-top:4pt;width:11.85pt;height:11.2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lxgnw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7799B1FC" wp14:editId="5E4E122C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41" name="矩形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7D98D4" id="矩形 41" o:spid="_x0000_s1026" style="position:absolute;margin-left:41.25pt;margin-top:5.05pt;width:11.85pt;height:11.2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926981" w:rsidRPr="00926981" w14:paraId="7F0D0E73" w14:textId="78CE7D84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6EB52984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37069913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132B4BF1" w14:textId="585D732F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418A938" wp14:editId="11208657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CC1F43" id="矩形 8" o:spid="_x0000_s1026" style="position:absolute;margin-left:1.95pt;margin-top:4pt;width:11.85pt;height:11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27CE658A" wp14:editId="341A1FDF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9F864F" id="矩形 9" o:spid="_x0000_s1026" style="position:absolute;margin-left:41.25pt;margin-top:5.05pt;width:11.85pt;height:11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5FFC4E9E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5973E3FA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24B23C8C" w14:textId="741C051D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71FD0F49" wp14:editId="14405723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42" name="矩形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3A65F3" id="矩形 42" o:spid="_x0000_s1026" style="position:absolute;margin-left:1.95pt;margin-top:4pt;width:11.85pt;height:11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Ya4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PHdhri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035B97AF" wp14:editId="6BD6D05D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43" name="矩形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B35CF8" id="矩形 43" o:spid="_x0000_s1026" style="position:absolute;margin-left:41.25pt;margin-top:5.05pt;width:11.85pt;height:11.2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926981" w:rsidRPr="00926981" w14:paraId="2AE5F48E" w14:textId="64C9899E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32F050EF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485D9DBE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4A794F59" w14:textId="69458573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B1D8C02" wp14:editId="2790EC8A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10" name="矩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A1F84C" id="矩形 10" o:spid="_x0000_s1026" style="position:absolute;margin-left:1.95pt;margin-top:4pt;width:11.85pt;height:11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Vajnw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7DCF2C5E" wp14:editId="0FE601DF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2A9CE1" id="矩形 11" o:spid="_x0000_s1026" style="position:absolute;margin-left:41.25pt;margin-top:5.05pt;width:11.85pt;height:11.2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3978AECC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1DCCF9F4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22B16C89" w14:textId="2B047E0A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66642204" wp14:editId="2A79F23C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44" name="矩形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C97C2" id="矩形 44" o:spid="_x0000_s1026" style="position:absolute;margin-left:1.95pt;margin-top:4pt;width:11.85pt;height:11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JiSmAq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234EA82A" wp14:editId="1B9607DC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45" name="矩形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5A5193" id="矩形 45" o:spid="_x0000_s1026" style="position:absolute;margin-left:41.25pt;margin-top:5.05pt;width:11.85pt;height:11.2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926981" w:rsidRPr="00926981" w14:paraId="41ACA73A" w14:textId="0B9D7A19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52E3C2A7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06AF5D0F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1091BA81" w14:textId="05E274E6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BAB4776" wp14:editId="54E164A4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58185D" id="矩形 12" o:spid="_x0000_s1026" style="position:absolute;margin-left:1.95pt;margin-top:4pt;width:11.85pt;height:11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ox7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Lv6jHu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65DEBB32" wp14:editId="2CC06247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13" name="矩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6C2095" id="矩形 13" o:spid="_x0000_s1026" style="position:absolute;margin-left:41.25pt;margin-top:5.05pt;width:11.85pt;height:11.2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742CCEAC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5062BC93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3361B8A5" w14:textId="65B84A0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69FCD6D7" wp14:editId="23CAF051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46" name="矩形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8009A2" id="矩形 46" o:spid="_x0000_s1026" style="position:absolute;margin-left:1.95pt;margin-top:4pt;width:11.85pt;height:11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IBVQtK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3B7210B8" wp14:editId="21F82CA6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47" name="矩形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0528D4" id="矩形 47" o:spid="_x0000_s1026" style="position:absolute;margin-left:41.25pt;margin-top:5.05pt;width:11.85pt;height:11.2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926981" w:rsidRPr="00926981" w14:paraId="42C80431" w14:textId="46F5682F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17983709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45841B60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781B1A2C" w14:textId="6B8713F5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381599DC" wp14:editId="2FBC7081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14" name="矩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3CD425" id="矩形 14" o:spid="_x0000_s1026" style="position:absolute;margin-left:1.95pt;margin-top:4pt;width:11.85pt;height:11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ZLJ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NK1ksm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6B34C7B2" wp14:editId="62DDF8C4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15" name="矩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E4A806" id="矩形 15" o:spid="_x0000_s1026" style="position:absolute;margin-left:41.25pt;margin-top:5.05pt;width:11.85pt;height:11.2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37189B5B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6A1A9976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4FAAAF89" w14:textId="48D5B2EC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493DE0AD" wp14:editId="65E117A0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48" name="矩形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E9EF0D" id="矩形 48" o:spid="_x0000_s1026" style="position:absolute;margin-left:1.95pt;margin-top:4pt;width:11.85pt;height:11.2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tW1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AsK1bW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0754399C" wp14:editId="4532B90A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49" name="矩形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A14434" id="矩形 49" o:spid="_x0000_s1026" style="position:absolute;margin-left:41.25pt;margin-top:5.05pt;width:11.85pt;height:11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926981" w:rsidRPr="00926981" w14:paraId="70C6F291" w14:textId="621CFA27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0E55AF89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083BC52F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78084834" w14:textId="789D4FD7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460CE6BD" wp14:editId="77FCAF68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16" name="矩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6E4732" id="矩形 16" o:spid="_x0000_s1026" style="position:absolute;margin-left:1.95pt;margin-top:4pt;width:11.85pt;height:11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MpySBG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33E22550" wp14:editId="05BE43B6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17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0EF9B8" id="矩形 17" o:spid="_x0000_s1026" style="position:absolute;margin-left:41.25pt;margin-top:5.05pt;width:11.85pt;height:11.2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SV9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7555B872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195A16FE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0CB58CC7" w14:textId="45F18448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5D6C9B37" wp14:editId="2A8B7DC0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50" name="矩形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26244A" id="矩形 50" o:spid="_x0000_s1026" style="position:absolute;margin-left:1.95pt;margin-top:4pt;width:11.85pt;height:11.2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D6E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IG4PoS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4463F063" wp14:editId="4909E44D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51" name="矩形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D0A280" id="矩形 51" o:spid="_x0000_s1026" style="position:absolute;margin-left:41.25pt;margin-top:5.05pt;width:11.85pt;height:11.2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926981" w:rsidRPr="00926981" w14:paraId="2D6FF39A" w14:textId="2BE66345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1B54924C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167D3D90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5DAF6985" w14:textId="6F3841D4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5C42625E" wp14:editId="79C48FD4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18" name="矩形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74BBB1" id="矩形 18" o:spid="_x0000_s1026" style="position:absolute;margin-left:1.95pt;margin-top:4pt;width:11.85pt;height:11.2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d92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EEt33a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04CEB680" wp14:editId="093BF0FE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19" name="矩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44F667" id="矩形 19" o:spid="_x0000_s1026" style="position:absolute;margin-left:41.25pt;margin-top:5.05pt;width:11.85pt;height:11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rIa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1CA91FE8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5CB60FB1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407B11A7" w14:textId="1B882BC0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52032D0E" wp14:editId="5EE456CA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52" name="矩形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956D1A" id="矩形 52" o:spid="_x0000_s1026" style="position:absolute;margin-left:1.95pt;margin-top:4pt;width:11.85pt;height:11.2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+Rc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Jl/5Fy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78E26204" wp14:editId="1FD71D1B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53" name="矩形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4D21DF" id="矩形 53" o:spid="_x0000_s1026" style="position:absolute;margin-left:41.25pt;margin-top:5.05pt;width:11.85pt;height:11.2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926981" w:rsidRPr="00926981" w14:paraId="74285E16" w14:textId="4C61075D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3AE11E15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694BDBE0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1E3F0ED2" w14:textId="5B99055B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186F6008" wp14:editId="03C3E2EF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20" name="矩形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FFCE9D" id="矩形 20" o:spid="_x0000_s1026" style="position:absolute;margin-left:1.95pt;margin-top:4pt;width:11.85pt;height:11.2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FrdgFS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0CE59E01" wp14:editId="5FEB4229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21" name="矩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B2DA7B" id="矩形 21" o:spid="_x0000_s1026" style="position:absolute;margin-left:41.25pt;margin-top:5.05pt;width:11.85pt;height:11.2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084ACD49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3867FDF0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41645081" w14:textId="1A844CC8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6082626E" wp14:editId="050704A2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54" name="矩形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1B9336" id="矩形 54" o:spid="_x0000_s1026" style="position:absolute;margin-left:1.95pt;margin-top:4pt;width:11.85pt;height:11.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Pru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PAw+u6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79497930" wp14:editId="12BB2B70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55" name="矩形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53797F" id="矩形 55" o:spid="_x0000_s1026" style="position:absolute;margin-left:41.25pt;margin-top:5.05pt;width:11.85pt;height:11.2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926981" w:rsidRPr="00926981" w14:paraId="6BA5DD57" w14:textId="407136E9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4BAE5CFD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7B323E6F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51921113" w14:textId="5F5608C4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029B3A4C" wp14:editId="18182916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DF3626" id="矩形 22" o:spid="_x0000_s1026" style="position:absolute;margin-left:1.95pt;margin-top:4pt;width:11.85pt;height:11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EIaWoy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71ED02AA" wp14:editId="2C8C2427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23" name="矩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94615E" id="矩形 23" o:spid="_x0000_s1026" style="position:absolute;margin-left:41.25pt;margin-top:5.05pt;width:11.85pt;height:11.2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244E7177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0ABA8D30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52545E83" w14:textId="317E2B0D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50465083" wp14:editId="348B93AC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56" name="矩形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E32CBA" id="矩形 56" o:spid="_x0000_s1026" style="position:absolute;margin-left:1.95pt;margin-top:4pt;width:11.85pt;height:11.2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Oj3IDa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69ACFE68" wp14:editId="2CA8BC37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57" name="矩形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584703" id="矩形 57" o:spid="_x0000_s1026" style="position:absolute;margin-left:41.25pt;margin-top:5.05pt;width:11.85pt;height:11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E1a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926981" w:rsidRPr="00926981" w14:paraId="6EF752C9" w14:textId="09BAA794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552951D5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2D3542B4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6F4CC390" w14:textId="1753B154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00C6B019" wp14:editId="615E549F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24" name="矩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3053F4" id="矩形 24" o:spid="_x0000_s1026" style="position:absolute;margin-left:1.95pt;margin-top:4pt;width:11.85pt;height:11.2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UQ+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CtVRD6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AE131AC" wp14:editId="2C3B9DF4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25" name="矩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533077" id="矩形 25" o:spid="_x0000_s1026" style="position:absolute;margin-left:41.25pt;margin-top:5.05pt;width:11.85pt;height:11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3B0AE90B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3F1E2851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58BB8007" w14:textId="60495B0D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7936F017" wp14:editId="4BA5918C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58" name="矩形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16DDE4" id="矩形 58" o:spid="_x0000_s1026" style="position:absolute;margin-left:1.95pt;margin-top:4pt;width:11.85pt;height:11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LdR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GOot1G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29CD96FB" wp14:editId="4F25DCF8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59" name="矩形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B78084" id="矩形 59" o:spid="_x0000_s1026" style="position:absolute;margin-left:41.25pt;margin-top:5.05pt;width:11.85pt;height:11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9o9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926981" w:rsidRPr="00926981" w14:paraId="3D524BCA" w14:textId="2C2B6D47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212FE361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4532CB8B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48B75C07" w14:textId="062766E5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30A31D15" wp14:editId="7C9F89D0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26" name="矩形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F727FE" id="矩形 26" o:spid="_x0000_s1026" style="position:absolute;margin-left:1.95pt;margin-top:4pt;width:11.85pt;height:11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DOSnua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0F76F2F1" wp14:editId="6152BD1F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27" name="矩形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08BFDD" id="矩形 27" o:spid="_x0000_s1026" style="position:absolute;margin-left:41.25pt;margin-top:5.05pt;width:11.85pt;height:11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fOK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54AD90C3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540DC671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190C0361" w14:textId="7A9B025D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27B695AF" wp14:editId="229923A2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60" name="矩形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914CB6" id="矩形 60" o:spid="_x0000_s1026" style="position:absolute;margin-left:1.95pt;margin-top:4pt;width:11.85pt;height:11.2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HhY6HO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67F8B526" wp14:editId="4B4A4E97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61" name="矩形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482CAD" id="矩形 61" o:spid="_x0000_s1026" style="position:absolute;margin-left:41.25pt;margin-top:5.05pt;width:11.85pt;height:11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926981" w:rsidRPr="00926981" w14:paraId="35A4F63C" w14:textId="7CEA57C2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193256A8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3B332F71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35AFD5AC" w14:textId="3E2E4998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10CA2550" wp14:editId="3606206A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28" name="矩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88FAA8" id="矩形 28" o:spid="_x0000_s1026" style="position:absolute;margin-left:1.95pt;margin-top:4pt;width:11.85pt;height:11.2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QmB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LjNCYG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24165EBF" wp14:editId="093D8FDE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29" name="矩形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7FA770" id="矩形 29" o:spid="_x0000_s1026" style="position:absolute;margin-left:41.25pt;margin-top:5.05pt;width:11.85pt;height:11.2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47F0BC0A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46196135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45359E2B" w14:textId="7CB5E43F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69024C94" wp14:editId="1840C82C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62" name="矩形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88328F" id="矩形 62" o:spid="_x0000_s1026" style="position:absolute;margin-left:1.95pt;margin-top:4pt;width:11.85pt;height:11.2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GCfMqu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084C03E0" wp14:editId="673D4B37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63" name="矩形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7B2429" id="矩形 63" o:spid="_x0000_s1026" style="position:absolute;margin-left:41.25pt;margin-top:5.05pt;width:11.85pt;height:11.2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926981" w:rsidRPr="00926981" w14:paraId="167645DA" w14:textId="3501B8A7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148731F8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2194A63A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5EB9BC36" w14:textId="19C50042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35A797D4" wp14:editId="79786E2A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30" name="矩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EB0BE9" id="矩形 30" o:spid="_x0000_s1026" style="position:absolute;margin-left:1.95pt;margin-top:4pt;width:11.85pt;height:11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DJ/4rC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C272C68" wp14:editId="25DF6208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31" name="矩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E677C4" id="矩形 31" o:spid="_x0000_s1026" style="position:absolute;margin-left:41.25pt;margin-top:5.05pt;width:11.85pt;height:11.2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0932FD77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2E896409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1E15C120" w14:textId="357B6894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5A67C94F" wp14:editId="5AA2C9D8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64" name="矩形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2FC2B2" id="矩形 64" o:spid="_x0000_s1026" style="position:absolute;margin-left:1.95pt;margin-top:4pt;width:11.85pt;height:11.2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AnQLBm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32263DC2" wp14:editId="001C1099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65" name="矩形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1B6FE8" id="矩形 65" o:spid="_x0000_s1026" style="position:absolute;margin-left:41.25pt;margin-top:5.05pt;width:11.85pt;height:11.2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926981" w:rsidRPr="00926981" w14:paraId="5114C78B" w14:textId="439EB607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526274B1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2623827E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3B51ED99" w14:textId="05C094FE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48207DB5" wp14:editId="218373C1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32" name="矩形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089292" id="矩形 32" o:spid="_x0000_s1026" style="position:absolute;margin-left:1.95pt;margin-top:4pt;width:11.85pt;height:11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4AFC7546" wp14:editId="522BE72E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33" name="矩形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6412D0" id="矩形 33" o:spid="_x0000_s1026" style="position:absolute;margin-left:41.25pt;margin-top:5.05pt;width:11.85pt;height:11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1C0D97C7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1FDDEA94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3AB9F65F" w14:textId="4FB57E3F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00B9075E" wp14:editId="555C3FCB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66" name="矩形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295581" id="矩形 66" o:spid="_x0000_s1026" style="position:absolute;margin-left:1.95pt;margin-top:4pt;width:11.85pt;height:11.2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BEX9sG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4F0833C0" wp14:editId="08B62C5D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67" name="矩形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0C2359" id="矩形 67" o:spid="_x0000_s1026" style="position:absolute;margin-left:41.25pt;margin-top:5.05pt;width:11.85pt;height:11.2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926981" w:rsidRPr="00926981" w14:paraId="0393AC5E" w14:textId="0B2D6D76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25380BD8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722B29F8" w14:textId="77777777" w:rsidR="00926981" w:rsidRPr="00926981" w:rsidRDefault="00926981" w:rsidP="009269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7CF5FA63" w14:textId="7950A700" w:rsidR="00926981" w:rsidRPr="00926981" w:rsidRDefault="00926981" w:rsidP="0092698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26239C4B" wp14:editId="3F2FB54C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34" name="矩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2BA8E8" id="矩形 34" o:spid="_x0000_s1026" style="position:absolute;margin-left:1.95pt;margin-top:4pt;width:11.85pt;height:11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244B0C76" wp14:editId="6E29DB43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35" name="矩形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D1CA48" id="矩形 35" o:spid="_x0000_s1026" style="position:absolute;margin-left:41.25pt;margin-top:5.05pt;width:11.85pt;height:11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01C07466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17B315D7" w14:textId="77777777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68CCFE43" w14:textId="4FD09692" w:rsidR="00926981" w:rsidRDefault="00926981" w:rsidP="00926981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102D2E04" wp14:editId="304B142A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68" name="矩形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6C0350" id="矩形 68" o:spid="_x0000_s1026" style="position:absolute;margin-left:1.95pt;margin-top:4pt;width:11.85pt;height:11.2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JpIYaa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4B515863" wp14:editId="0AB8B299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69" name="矩形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21AA0C" id="矩形 69" o:spid="_x0000_s1026" style="position:absolute;margin-left:41.25pt;margin-top:5.05pt;width:11.85pt;height:11.2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DF3787" w:rsidRPr="00926981" w14:paraId="52993E8F" w14:textId="77777777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2D02D13D" w14:textId="77777777" w:rsidR="00DF3787" w:rsidRPr="00926981" w:rsidRDefault="00DF3787" w:rsidP="00F63A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6021E29B" w14:textId="77777777" w:rsidR="00DF3787" w:rsidRPr="00926981" w:rsidRDefault="00DF3787" w:rsidP="00F63A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0EFF3F29" w14:textId="77777777" w:rsidR="00DF3787" w:rsidRPr="00926981" w:rsidRDefault="00DF3787" w:rsidP="00F63A8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5C01C9D1" wp14:editId="4BA836E9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70" name="矩形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492729" id="矩形 70" o:spid="_x0000_s1026" style="position:absolute;margin-left:1.95pt;margin-top:4pt;width:11.85pt;height:11.2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oqX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BD6ipe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0F4F5646" wp14:editId="71AD75CC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71" name="矩形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5E314E" id="矩形 71" o:spid="_x0000_s1026" style="position:absolute;margin-left:41.25pt;margin-top:5.05pt;width:11.85pt;height:11.2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7126BC1E" w14:textId="77777777" w:rsidR="00DF3787" w:rsidRDefault="00DF3787" w:rsidP="00F63A85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760BBBE3" w14:textId="77777777" w:rsidR="00DF3787" w:rsidRDefault="00DF3787" w:rsidP="00F63A85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3B33F05F" w14:textId="77777777" w:rsidR="00DF3787" w:rsidRDefault="00DF3787" w:rsidP="00F63A85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268D000F" wp14:editId="0A47F720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72" name="矩形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8AE060" id="矩形 72" o:spid="_x0000_s1026" style="position:absolute;margin-left:1.95pt;margin-top:4pt;width:11.85pt;height:11.2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VBP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Ag9UE+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05E03888" wp14:editId="05E56BD6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73" name="矩形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CF57AD" id="矩形 73" o:spid="_x0000_s1026" style="position:absolute;margin-left:41.25pt;margin-top:5.05pt;width:11.85pt;height:11.2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DF3787" w:rsidRPr="00926981" w14:paraId="2C79342D" w14:textId="77777777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436132C6" w14:textId="77777777" w:rsidR="00DF3787" w:rsidRPr="00926981" w:rsidRDefault="00DF3787" w:rsidP="00DF378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02E5A848" w14:textId="77777777" w:rsidR="00DF3787" w:rsidRPr="00926981" w:rsidRDefault="00DF3787" w:rsidP="00DF378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3F75772C" w14:textId="5306973D" w:rsidR="00DF3787" w:rsidRDefault="00DF3787" w:rsidP="00DF3787">
            <w:pPr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3EE4E776" wp14:editId="6E906DB6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74" name="矩形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9B8FFC" id="矩形 74" o:spid="_x0000_s1026" style="position:absolute;margin-left:1.95pt;margin-top:4pt;width:11.85pt;height:11.2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GFyTv2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35CDC2C6" wp14:editId="31B5EFE3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75" name="矩形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C04F8" id="矩形 75" o:spid="_x0000_s1026" style="position:absolute;margin-left:41.25pt;margin-top:5.05pt;width:11.85pt;height:11.2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1869A27D" w14:textId="77777777" w:rsidR="00DF3787" w:rsidRDefault="00DF3787" w:rsidP="00DF3787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278B552D" w14:textId="77777777" w:rsidR="00DF3787" w:rsidRDefault="00DF3787" w:rsidP="00DF3787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274F68EE" w14:textId="2BC095A8" w:rsidR="00DF3787" w:rsidRDefault="00DF3787" w:rsidP="00DF3787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163A1EBB" wp14:editId="4EB9B776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76" name="矩形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DCCBD" id="矩形 76" o:spid="_x0000_s1026" style="position:absolute;margin-left:1.95pt;margin-top:4pt;width:11.85pt;height:11.2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Hm1lCW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45C0074E" wp14:editId="72E50237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77" name="矩形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8C7BEB" id="矩形 77" o:spid="_x0000_s1026" style="position:absolute;margin-left:41.25pt;margin-top:5.05pt;width:11.85pt;height:11.2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  <w:tr w:rsidR="00DF3787" w:rsidRPr="00926981" w14:paraId="610AD157" w14:textId="77777777" w:rsidTr="00BB7CD6">
        <w:trPr>
          <w:trHeight w:val="627"/>
          <w:jc w:val="center"/>
        </w:trPr>
        <w:tc>
          <w:tcPr>
            <w:tcW w:w="1681" w:type="dxa"/>
            <w:vAlign w:val="center"/>
          </w:tcPr>
          <w:p w14:paraId="0B259794" w14:textId="77777777" w:rsidR="00DF3787" w:rsidRPr="00926981" w:rsidRDefault="00DF3787" w:rsidP="00DF378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3C34B114" w14:textId="77777777" w:rsidR="00DF3787" w:rsidRPr="00926981" w:rsidRDefault="00DF3787" w:rsidP="00DF378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4C7A1B77" w14:textId="5692F1BD" w:rsidR="00DF3787" w:rsidRDefault="00DF3787" w:rsidP="00DF3787">
            <w:pPr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5E50BFF1" wp14:editId="5AE06A0C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78" name="矩形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EC8E59" id="矩形 78" o:spid="_x0000_s1026" style="position:absolute;margin-left:1.95pt;margin-top:4pt;width:11.85pt;height:11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PLqA0K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6E5144F8" wp14:editId="3ECFCC8A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79" name="矩形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57FC8F" id="矩形 79" o:spid="_x0000_s1026" style="position:absolute;margin-left:41.25pt;margin-top:5.05pt;width:11.85pt;height:11.2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  <w:tc>
          <w:tcPr>
            <w:tcW w:w="1681" w:type="dxa"/>
            <w:vAlign w:val="center"/>
          </w:tcPr>
          <w:p w14:paraId="037C7DD9" w14:textId="77777777" w:rsidR="00DF3787" w:rsidRDefault="00DF3787" w:rsidP="00DF3787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1" w:type="dxa"/>
          </w:tcPr>
          <w:p w14:paraId="59F4AA99" w14:textId="77777777" w:rsidR="00DF3787" w:rsidRDefault="00DF3787" w:rsidP="00DF3787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1A419556" w14:textId="44E69A15" w:rsidR="00DF3787" w:rsidRDefault="00DF3787" w:rsidP="00DF3787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5DB1EA33" wp14:editId="0D7286D0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50800</wp:posOffset>
                      </wp:positionV>
                      <wp:extent cx="150495" cy="142875"/>
                      <wp:effectExtent l="0" t="0" r="20955" b="28575"/>
                      <wp:wrapNone/>
                      <wp:docPr id="80" name="矩形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8F1A8E" id="矩形 80" o:spid="_x0000_s1026" style="position:absolute;margin-left:1.95pt;margin-top:4pt;width:11.85pt;height:11.2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DAA9CB2" wp14:editId="154A4F47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81" name="矩形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C389CA" id="矩形 81" o:spid="_x0000_s1026" style="position:absolute;margin-left:41.25pt;margin-top:5.05pt;width:11.85pt;height:11.2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" fillcolor="white [3212]" strokecolor="black [3213]" strokeweight="1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男    女</w:t>
            </w:r>
          </w:p>
        </w:tc>
      </w:tr>
    </w:tbl>
    <w:p w14:paraId="53484420" w14:textId="2A0F6BA3" w:rsidR="00EF7D21" w:rsidRPr="00926981" w:rsidRDefault="00EF7D21">
      <w:pPr>
        <w:rPr>
          <w:rFonts w:ascii="標楷體" w:eastAsia="標楷體" w:hAnsi="標楷體"/>
        </w:rPr>
      </w:pPr>
    </w:p>
    <w:sectPr w:rsidR="00EF7D21" w:rsidRPr="00926981" w:rsidSect="00DF3787">
      <w:headerReference w:type="default" r:id="rId8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AD413" w14:textId="77777777" w:rsidR="00EA3EF8" w:rsidRDefault="00EA3EF8" w:rsidP="008D273E">
      <w:r>
        <w:separator/>
      </w:r>
    </w:p>
  </w:endnote>
  <w:endnote w:type="continuationSeparator" w:id="0">
    <w:p w14:paraId="07BE7656" w14:textId="77777777" w:rsidR="00EA3EF8" w:rsidRDefault="00EA3EF8" w:rsidP="008D2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6210E" w14:textId="77777777" w:rsidR="00EA3EF8" w:rsidRDefault="00EA3EF8" w:rsidP="008D273E">
      <w:r>
        <w:separator/>
      </w:r>
    </w:p>
  </w:footnote>
  <w:footnote w:type="continuationSeparator" w:id="0">
    <w:p w14:paraId="2878D3D2" w14:textId="77777777" w:rsidR="00EA3EF8" w:rsidRDefault="00EA3EF8" w:rsidP="008D2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21FFD" w14:textId="46704F58" w:rsidR="00DE01C9" w:rsidRDefault="00DE01C9" w:rsidP="00926981">
    <w:pPr>
      <w:pStyle w:val="a4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0331F7" wp14:editId="0BF7B01F">
          <wp:simplePos x="0" y="0"/>
          <wp:positionH relativeFrom="margin">
            <wp:align>center</wp:align>
          </wp:positionH>
          <wp:positionV relativeFrom="paragraph">
            <wp:posOffset>-226459</wp:posOffset>
          </wp:positionV>
          <wp:extent cx="1638989" cy="314325"/>
          <wp:effectExtent l="0" t="0" r="0" b="0"/>
          <wp:wrapSquare wrapText="bothSides"/>
          <wp:docPr id="2" name="圖片 2" descr="F:\崇右技術學院-校徽\影藝大透明底logo檔案\logo＋橫式灰字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 descr="F:\崇右技術學院-校徽\影藝大透明底logo檔案\logo＋橫式灰字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89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209BF"/>
    <w:multiLevelType w:val="hybridMultilevel"/>
    <w:tmpl w:val="3D149A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4042CC"/>
    <w:multiLevelType w:val="hybridMultilevel"/>
    <w:tmpl w:val="EAC08DE0"/>
    <w:lvl w:ilvl="0" w:tplc="0BF87534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41E4C55"/>
    <w:multiLevelType w:val="hybridMultilevel"/>
    <w:tmpl w:val="0600999E"/>
    <w:lvl w:ilvl="0" w:tplc="E08E4C92">
      <w:start w:val="1"/>
      <w:numFmt w:val="decimal"/>
      <w:lvlText w:val="%1."/>
      <w:lvlJc w:val="left"/>
      <w:pPr>
        <w:ind w:left="887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281F6CA3"/>
    <w:multiLevelType w:val="hybridMultilevel"/>
    <w:tmpl w:val="6220EF88"/>
    <w:lvl w:ilvl="0" w:tplc="B4828DE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color w:val="auto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3C12166"/>
    <w:multiLevelType w:val="hybridMultilevel"/>
    <w:tmpl w:val="01C2EBE2"/>
    <w:lvl w:ilvl="0" w:tplc="4FDE723C">
      <w:numFmt w:val="bullet"/>
      <w:lvlText w:val="★"/>
      <w:lvlJc w:val="left"/>
      <w:pPr>
        <w:ind w:left="360" w:hanging="360"/>
      </w:pPr>
      <w:rPr>
        <w:rFonts w:ascii="微軟正黑體" w:eastAsia="微軟正黑體" w:hAnsi="微軟正黑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A051BF6"/>
    <w:multiLevelType w:val="hybridMultilevel"/>
    <w:tmpl w:val="E920F21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434E428E"/>
    <w:multiLevelType w:val="hybridMultilevel"/>
    <w:tmpl w:val="387A05D8"/>
    <w:lvl w:ilvl="0" w:tplc="2A543BE6">
      <w:numFmt w:val="bullet"/>
      <w:lvlText w:val="★"/>
      <w:lvlJc w:val="left"/>
      <w:pPr>
        <w:ind w:left="360" w:hanging="360"/>
      </w:pPr>
      <w:rPr>
        <w:rFonts w:ascii="微軟正黑體" w:eastAsia="微軟正黑體" w:hAnsi="微軟正黑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58B2559"/>
    <w:multiLevelType w:val="hybridMultilevel"/>
    <w:tmpl w:val="055E34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6321F2C"/>
    <w:multiLevelType w:val="hybridMultilevel"/>
    <w:tmpl w:val="C06EC65C"/>
    <w:lvl w:ilvl="0" w:tplc="282C64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9" w15:restartNumberingAfterBreak="0">
    <w:nsid w:val="4B1D622D"/>
    <w:multiLevelType w:val="hybridMultilevel"/>
    <w:tmpl w:val="5122EE54"/>
    <w:lvl w:ilvl="0" w:tplc="71BA53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0871582"/>
    <w:multiLevelType w:val="hybridMultilevel"/>
    <w:tmpl w:val="8EF2536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0913EB2"/>
    <w:multiLevelType w:val="hybridMultilevel"/>
    <w:tmpl w:val="04B281CC"/>
    <w:lvl w:ilvl="0" w:tplc="CAC8FB16">
      <w:start w:val="2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2475DF0"/>
    <w:multiLevelType w:val="hybridMultilevel"/>
    <w:tmpl w:val="4A90F9A4"/>
    <w:lvl w:ilvl="0" w:tplc="A2EE18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39143FB"/>
    <w:multiLevelType w:val="hybridMultilevel"/>
    <w:tmpl w:val="EC8C3D62"/>
    <w:lvl w:ilvl="0" w:tplc="2E76E6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C244282"/>
    <w:multiLevelType w:val="multilevel"/>
    <w:tmpl w:val="7C244282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>
      <w:start w:val="1"/>
      <w:numFmt w:val="upperLetter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525751904">
    <w:abstractNumId w:val="10"/>
  </w:num>
  <w:num w:numId="2" w16cid:durableId="1886286762">
    <w:abstractNumId w:val="1"/>
  </w:num>
  <w:num w:numId="3" w16cid:durableId="838619109">
    <w:abstractNumId w:val="11"/>
  </w:num>
  <w:num w:numId="4" w16cid:durableId="19798458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01446171">
    <w:abstractNumId w:val="9"/>
  </w:num>
  <w:num w:numId="6" w16cid:durableId="985740396">
    <w:abstractNumId w:val="12"/>
  </w:num>
  <w:num w:numId="7" w16cid:durableId="398552592">
    <w:abstractNumId w:val="7"/>
  </w:num>
  <w:num w:numId="8" w16cid:durableId="348143051">
    <w:abstractNumId w:val="2"/>
  </w:num>
  <w:num w:numId="9" w16cid:durableId="1260017160">
    <w:abstractNumId w:val="13"/>
  </w:num>
  <w:num w:numId="10" w16cid:durableId="573779808">
    <w:abstractNumId w:val="3"/>
  </w:num>
  <w:num w:numId="11" w16cid:durableId="380901805">
    <w:abstractNumId w:val="14"/>
  </w:num>
  <w:num w:numId="12" w16cid:durableId="1334378688">
    <w:abstractNumId w:val="8"/>
  </w:num>
  <w:num w:numId="13" w16cid:durableId="1493527068">
    <w:abstractNumId w:val="6"/>
  </w:num>
  <w:num w:numId="14" w16cid:durableId="1997999855">
    <w:abstractNumId w:val="4"/>
  </w:num>
  <w:num w:numId="15" w16cid:durableId="517234656">
    <w:abstractNumId w:val="5"/>
  </w:num>
  <w:num w:numId="16" w16cid:durableId="1857188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99"/>
    <w:rsid w:val="000149C8"/>
    <w:rsid w:val="00014E43"/>
    <w:rsid w:val="00016EE9"/>
    <w:rsid w:val="000401AD"/>
    <w:rsid w:val="00046694"/>
    <w:rsid w:val="0005178A"/>
    <w:rsid w:val="00062DFC"/>
    <w:rsid w:val="0007258A"/>
    <w:rsid w:val="00082578"/>
    <w:rsid w:val="00086C6F"/>
    <w:rsid w:val="0009793B"/>
    <w:rsid w:val="000A01E6"/>
    <w:rsid w:val="000A4DB6"/>
    <w:rsid w:val="000B7421"/>
    <w:rsid w:val="000C22F9"/>
    <w:rsid w:val="000D0BFF"/>
    <w:rsid w:val="001064B0"/>
    <w:rsid w:val="00114550"/>
    <w:rsid w:val="0011709B"/>
    <w:rsid w:val="00126169"/>
    <w:rsid w:val="00130158"/>
    <w:rsid w:val="001314B2"/>
    <w:rsid w:val="00140CD4"/>
    <w:rsid w:val="00141196"/>
    <w:rsid w:val="0014186C"/>
    <w:rsid w:val="00144261"/>
    <w:rsid w:val="00146214"/>
    <w:rsid w:val="00157F19"/>
    <w:rsid w:val="00170D33"/>
    <w:rsid w:val="00182E2F"/>
    <w:rsid w:val="00193182"/>
    <w:rsid w:val="001943C7"/>
    <w:rsid w:val="001967CF"/>
    <w:rsid w:val="001A2441"/>
    <w:rsid w:val="001B067B"/>
    <w:rsid w:val="001B30A1"/>
    <w:rsid w:val="001C2FB6"/>
    <w:rsid w:val="001E3325"/>
    <w:rsid w:val="001E4B33"/>
    <w:rsid w:val="001F3E75"/>
    <w:rsid w:val="002162AA"/>
    <w:rsid w:val="00233BCB"/>
    <w:rsid w:val="00235B98"/>
    <w:rsid w:val="00246AA6"/>
    <w:rsid w:val="00250AC8"/>
    <w:rsid w:val="00256298"/>
    <w:rsid w:val="00256383"/>
    <w:rsid w:val="00256985"/>
    <w:rsid w:val="002742C1"/>
    <w:rsid w:val="00277E92"/>
    <w:rsid w:val="00285946"/>
    <w:rsid w:val="00295922"/>
    <w:rsid w:val="00297E6E"/>
    <w:rsid w:val="002A53B3"/>
    <w:rsid w:val="002B01B5"/>
    <w:rsid w:val="002C4938"/>
    <w:rsid w:val="002D380F"/>
    <w:rsid w:val="002E3F23"/>
    <w:rsid w:val="002F0F1C"/>
    <w:rsid w:val="002F37C4"/>
    <w:rsid w:val="0030487A"/>
    <w:rsid w:val="00311515"/>
    <w:rsid w:val="0032574B"/>
    <w:rsid w:val="00326E77"/>
    <w:rsid w:val="00330DCD"/>
    <w:rsid w:val="0033179D"/>
    <w:rsid w:val="0034385D"/>
    <w:rsid w:val="00345A99"/>
    <w:rsid w:val="0035025E"/>
    <w:rsid w:val="00351F93"/>
    <w:rsid w:val="003658CB"/>
    <w:rsid w:val="00370184"/>
    <w:rsid w:val="003766D9"/>
    <w:rsid w:val="003900C1"/>
    <w:rsid w:val="003904B7"/>
    <w:rsid w:val="0039478C"/>
    <w:rsid w:val="00395437"/>
    <w:rsid w:val="003A7E53"/>
    <w:rsid w:val="003B0BDE"/>
    <w:rsid w:val="003B669C"/>
    <w:rsid w:val="003C1390"/>
    <w:rsid w:val="003C4D17"/>
    <w:rsid w:val="003C7078"/>
    <w:rsid w:val="003E1025"/>
    <w:rsid w:val="003E4ACD"/>
    <w:rsid w:val="003E5EA6"/>
    <w:rsid w:val="0040615B"/>
    <w:rsid w:val="00406956"/>
    <w:rsid w:val="00413841"/>
    <w:rsid w:val="00413E63"/>
    <w:rsid w:val="00414C79"/>
    <w:rsid w:val="00417356"/>
    <w:rsid w:val="00421D6F"/>
    <w:rsid w:val="004258F5"/>
    <w:rsid w:val="00425F63"/>
    <w:rsid w:val="004405A0"/>
    <w:rsid w:val="00441C13"/>
    <w:rsid w:val="0044609B"/>
    <w:rsid w:val="00451577"/>
    <w:rsid w:val="004517E0"/>
    <w:rsid w:val="00452D17"/>
    <w:rsid w:val="00454454"/>
    <w:rsid w:val="0045732B"/>
    <w:rsid w:val="00461D67"/>
    <w:rsid w:val="00480A5D"/>
    <w:rsid w:val="00494BE2"/>
    <w:rsid w:val="004C41C2"/>
    <w:rsid w:val="004C487E"/>
    <w:rsid w:val="004C7730"/>
    <w:rsid w:val="004D4CE7"/>
    <w:rsid w:val="004E4644"/>
    <w:rsid w:val="004E631E"/>
    <w:rsid w:val="004E6B36"/>
    <w:rsid w:val="004F2701"/>
    <w:rsid w:val="005027A3"/>
    <w:rsid w:val="00502B01"/>
    <w:rsid w:val="00513C7B"/>
    <w:rsid w:val="005172BB"/>
    <w:rsid w:val="0052372F"/>
    <w:rsid w:val="00530716"/>
    <w:rsid w:val="00535C85"/>
    <w:rsid w:val="00560B7E"/>
    <w:rsid w:val="00565265"/>
    <w:rsid w:val="00566B48"/>
    <w:rsid w:val="00567467"/>
    <w:rsid w:val="00570F7D"/>
    <w:rsid w:val="00586099"/>
    <w:rsid w:val="005904E1"/>
    <w:rsid w:val="005A0763"/>
    <w:rsid w:val="005A7966"/>
    <w:rsid w:val="005A7CD5"/>
    <w:rsid w:val="005B7CE9"/>
    <w:rsid w:val="005C0CB3"/>
    <w:rsid w:val="005E050D"/>
    <w:rsid w:val="005E73DC"/>
    <w:rsid w:val="005F3801"/>
    <w:rsid w:val="006002FC"/>
    <w:rsid w:val="006017BB"/>
    <w:rsid w:val="0064706A"/>
    <w:rsid w:val="00652044"/>
    <w:rsid w:val="00661D57"/>
    <w:rsid w:val="00667610"/>
    <w:rsid w:val="006758A3"/>
    <w:rsid w:val="00685B04"/>
    <w:rsid w:val="00695BB6"/>
    <w:rsid w:val="006A51D8"/>
    <w:rsid w:val="006A76B5"/>
    <w:rsid w:val="006B434F"/>
    <w:rsid w:val="006C0829"/>
    <w:rsid w:val="006D03A9"/>
    <w:rsid w:val="006D193B"/>
    <w:rsid w:val="00706D77"/>
    <w:rsid w:val="00707EAA"/>
    <w:rsid w:val="0071624F"/>
    <w:rsid w:val="00720ED2"/>
    <w:rsid w:val="00725B89"/>
    <w:rsid w:val="00730612"/>
    <w:rsid w:val="00742D05"/>
    <w:rsid w:val="00747D21"/>
    <w:rsid w:val="0076215C"/>
    <w:rsid w:val="00763259"/>
    <w:rsid w:val="00771C3B"/>
    <w:rsid w:val="0077775C"/>
    <w:rsid w:val="007813BF"/>
    <w:rsid w:val="00783514"/>
    <w:rsid w:val="00797528"/>
    <w:rsid w:val="007A35AE"/>
    <w:rsid w:val="007B1918"/>
    <w:rsid w:val="007C5878"/>
    <w:rsid w:val="007D1AA7"/>
    <w:rsid w:val="007D2FC6"/>
    <w:rsid w:val="007E562C"/>
    <w:rsid w:val="007E6F25"/>
    <w:rsid w:val="007F4CF2"/>
    <w:rsid w:val="00800023"/>
    <w:rsid w:val="00801076"/>
    <w:rsid w:val="008104A2"/>
    <w:rsid w:val="00815518"/>
    <w:rsid w:val="00826223"/>
    <w:rsid w:val="00831DEF"/>
    <w:rsid w:val="00832A93"/>
    <w:rsid w:val="008533EB"/>
    <w:rsid w:val="0086336F"/>
    <w:rsid w:val="00882EB7"/>
    <w:rsid w:val="0088552D"/>
    <w:rsid w:val="00896BF9"/>
    <w:rsid w:val="008C2524"/>
    <w:rsid w:val="008C4371"/>
    <w:rsid w:val="008D273E"/>
    <w:rsid w:val="008E3BB3"/>
    <w:rsid w:val="008E4C15"/>
    <w:rsid w:val="008E4D32"/>
    <w:rsid w:val="008F214B"/>
    <w:rsid w:val="008F3F15"/>
    <w:rsid w:val="00901373"/>
    <w:rsid w:val="00903E36"/>
    <w:rsid w:val="00906897"/>
    <w:rsid w:val="00907E80"/>
    <w:rsid w:val="009103E1"/>
    <w:rsid w:val="00924866"/>
    <w:rsid w:val="00926981"/>
    <w:rsid w:val="00931F21"/>
    <w:rsid w:val="00941778"/>
    <w:rsid w:val="00941E7F"/>
    <w:rsid w:val="00944B0C"/>
    <w:rsid w:val="00947B0E"/>
    <w:rsid w:val="00950C83"/>
    <w:rsid w:val="00956C46"/>
    <w:rsid w:val="00963084"/>
    <w:rsid w:val="00971A31"/>
    <w:rsid w:val="009733C0"/>
    <w:rsid w:val="00984471"/>
    <w:rsid w:val="00994053"/>
    <w:rsid w:val="009954DB"/>
    <w:rsid w:val="009B031A"/>
    <w:rsid w:val="009C17D3"/>
    <w:rsid w:val="009C6C25"/>
    <w:rsid w:val="009D6B9C"/>
    <w:rsid w:val="009E357D"/>
    <w:rsid w:val="009E56DD"/>
    <w:rsid w:val="009E591C"/>
    <w:rsid w:val="009E6456"/>
    <w:rsid w:val="009E76F0"/>
    <w:rsid w:val="009F128C"/>
    <w:rsid w:val="009F3B43"/>
    <w:rsid w:val="00A0119C"/>
    <w:rsid w:val="00A1486E"/>
    <w:rsid w:val="00A23E8C"/>
    <w:rsid w:val="00A37C9F"/>
    <w:rsid w:val="00A4095F"/>
    <w:rsid w:val="00A46AD4"/>
    <w:rsid w:val="00A61D6B"/>
    <w:rsid w:val="00A64BFF"/>
    <w:rsid w:val="00A674EB"/>
    <w:rsid w:val="00A676D7"/>
    <w:rsid w:val="00A70CFC"/>
    <w:rsid w:val="00A83BFA"/>
    <w:rsid w:val="00A86C7D"/>
    <w:rsid w:val="00AA2CDD"/>
    <w:rsid w:val="00AA4F0A"/>
    <w:rsid w:val="00AB452F"/>
    <w:rsid w:val="00AC6F69"/>
    <w:rsid w:val="00AD18F6"/>
    <w:rsid w:val="00AF56AF"/>
    <w:rsid w:val="00AF6E66"/>
    <w:rsid w:val="00B00BF3"/>
    <w:rsid w:val="00B1039D"/>
    <w:rsid w:val="00B11E38"/>
    <w:rsid w:val="00B13778"/>
    <w:rsid w:val="00B14696"/>
    <w:rsid w:val="00B16D87"/>
    <w:rsid w:val="00B17D03"/>
    <w:rsid w:val="00B20A4C"/>
    <w:rsid w:val="00B21FE5"/>
    <w:rsid w:val="00B23910"/>
    <w:rsid w:val="00B27292"/>
    <w:rsid w:val="00B3026E"/>
    <w:rsid w:val="00B346E6"/>
    <w:rsid w:val="00B35846"/>
    <w:rsid w:val="00B35DDF"/>
    <w:rsid w:val="00B42163"/>
    <w:rsid w:val="00B47D4D"/>
    <w:rsid w:val="00B54F4E"/>
    <w:rsid w:val="00B638D1"/>
    <w:rsid w:val="00B75944"/>
    <w:rsid w:val="00B82C43"/>
    <w:rsid w:val="00B92B47"/>
    <w:rsid w:val="00B9655A"/>
    <w:rsid w:val="00BB7CD6"/>
    <w:rsid w:val="00BC55A9"/>
    <w:rsid w:val="00BD3C98"/>
    <w:rsid w:val="00BD5736"/>
    <w:rsid w:val="00BD59E8"/>
    <w:rsid w:val="00BE0D7E"/>
    <w:rsid w:val="00BE2947"/>
    <w:rsid w:val="00BF2166"/>
    <w:rsid w:val="00C0069E"/>
    <w:rsid w:val="00C25A2B"/>
    <w:rsid w:val="00C26E9E"/>
    <w:rsid w:val="00C47827"/>
    <w:rsid w:val="00C53255"/>
    <w:rsid w:val="00C6750A"/>
    <w:rsid w:val="00C73051"/>
    <w:rsid w:val="00C7341E"/>
    <w:rsid w:val="00CB38E1"/>
    <w:rsid w:val="00CB7314"/>
    <w:rsid w:val="00CC1500"/>
    <w:rsid w:val="00CD5FED"/>
    <w:rsid w:val="00CE3E43"/>
    <w:rsid w:val="00CE6484"/>
    <w:rsid w:val="00CF4924"/>
    <w:rsid w:val="00D12D16"/>
    <w:rsid w:val="00D201AA"/>
    <w:rsid w:val="00D222EC"/>
    <w:rsid w:val="00D4081F"/>
    <w:rsid w:val="00D41B14"/>
    <w:rsid w:val="00D63193"/>
    <w:rsid w:val="00D67E05"/>
    <w:rsid w:val="00D81F35"/>
    <w:rsid w:val="00D918B2"/>
    <w:rsid w:val="00D954D7"/>
    <w:rsid w:val="00D96ED3"/>
    <w:rsid w:val="00DA195A"/>
    <w:rsid w:val="00DC2FD3"/>
    <w:rsid w:val="00DC68CE"/>
    <w:rsid w:val="00DD3425"/>
    <w:rsid w:val="00DD6E40"/>
    <w:rsid w:val="00DE01C9"/>
    <w:rsid w:val="00DE4C39"/>
    <w:rsid w:val="00DF1006"/>
    <w:rsid w:val="00DF3787"/>
    <w:rsid w:val="00E21CC9"/>
    <w:rsid w:val="00E21E06"/>
    <w:rsid w:val="00E27527"/>
    <w:rsid w:val="00E340BD"/>
    <w:rsid w:val="00E440D3"/>
    <w:rsid w:val="00E45B03"/>
    <w:rsid w:val="00E47E85"/>
    <w:rsid w:val="00E60F36"/>
    <w:rsid w:val="00E67EF9"/>
    <w:rsid w:val="00E76695"/>
    <w:rsid w:val="00E76807"/>
    <w:rsid w:val="00E813A6"/>
    <w:rsid w:val="00E919BE"/>
    <w:rsid w:val="00EA0204"/>
    <w:rsid w:val="00EA3EF8"/>
    <w:rsid w:val="00EB2D7F"/>
    <w:rsid w:val="00EC3790"/>
    <w:rsid w:val="00EF3734"/>
    <w:rsid w:val="00EF49C2"/>
    <w:rsid w:val="00EF66DD"/>
    <w:rsid w:val="00EF7D21"/>
    <w:rsid w:val="00F0005D"/>
    <w:rsid w:val="00F07415"/>
    <w:rsid w:val="00F11256"/>
    <w:rsid w:val="00F15A10"/>
    <w:rsid w:val="00F22D01"/>
    <w:rsid w:val="00F3449A"/>
    <w:rsid w:val="00F34FD5"/>
    <w:rsid w:val="00F36550"/>
    <w:rsid w:val="00F45E65"/>
    <w:rsid w:val="00F57468"/>
    <w:rsid w:val="00F6448E"/>
    <w:rsid w:val="00F73630"/>
    <w:rsid w:val="00F85EA8"/>
    <w:rsid w:val="00F94626"/>
    <w:rsid w:val="00F94F92"/>
    <w:rsid w:val="00FA3191"/>
    <w:rsid w:val="00FA6215"/>
    <w:rsid w:val="00FB1549"/>
    <w:rsid w:val="00FB31EE"/>
    <w:rsid w:val="00FB4EC3"/>
    <w:rsid w:val="00FD010C"/>
    <w:rsid w:val="00FE3ED4"/>
    <w:rsid w:val="00FE4B10"/>
    <w:rsid w:val="00FF2969"/>
    <w:rsid w:val="00FF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B2C81C"/>
  <w15:docId w15:val="{EEE594B7-EF9A-4B59-89AA-5705F90F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eastAsia="標楷體"/>
      <w:sz w:val="20"/>
    </w:rPr>
  </w:style>
  <w:style w:type="paragraph" w:styleId="a4">
    <w:name w:val="header"/>
    <w:basedOn w:val="a"/>
    <w:link w:val="a5"/>
    <w:uiPriority w:val="99"/>
    <w:rsid w:val="008D27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D273E"/>
  </w:style>
  <w:style w:type="paragraph" w:styleId="a6">
    <w:name w:val="footer"/>
    <w:basedOn w:val="a"/>
    <w:link w:val="a7"/>
    <w:rsid w:val="008D27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8D273E"/>
  </w:style>
  <w:style w:type="character" w:styleId="a8">
    <w:name w:val="annotation reference"/>
    <w:rsid w:val="00E45B03"/>
    <w:rPr>
      <w:sz w:val="18"/>
      <w:szCs w:val="18"/>
    </w:rPr>
  </w:style>
  <w:style w:type="paragraph" w:styleId="a9">
    <w:name w:val="annotation text"/>
    <w:basedOn w:val="a"/>
    <w:link w:val="aa"/>
    <w:rsid w:val="00E45B03"/>
  </w:style>
  <w:style w:type="character" w:customStyle="1" w:styleId="aa">
    <w:name w:val="註解文字 字元"/>
    <w:link w:val="a9"/>
    <w:rsid w:val="00E45B03"/>
    <w:rPr>
      <w:sz w:val="24"/>
      <w:szCs w:val="24"/>
    </w:rPr>
  </w:style>
  <w:style w:type="paragraph" w:styleId="ab">
    <w:name w:val="annotation subject"/>
    <w:basedOn w:val="a9"/>
    <w:next w:val="a9"/>
    <w:link w:val="ac"/>
    <w:rsid w:val="00E45B03"/>
    <w:rPr>
      <w:b/>
      <w:bCs/>
    </w:rPr>
  </w:style>
  <w:style w:type="character" w:customStyle="1" w:styleId="ac">
    <w:name w:val="註解主旨 字元"/>
    <w:link w:val="ab"/>
    <w:rsid w:val="00E45B03"/>
    <w:rPr>
      <w:b/>
      <w:bCs/>
      <w:sz w:val="24"/>
      <w:szCs w:val="24"/>
    </w:rPr>
  </w:style>
  <w:style w:type="paragraph" w:styleId="ad">
    <w:name w:val="Balloon Text"/>
    <w:basedOn w:val="a"/>
    <w:link w:val="ae"/>
    <w:rsid w:val="00E45B03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E45B03"/>
    <w:rPr>
      <w:rFonts w:ascii="Cambria" w:eastAsia="新細明體" w:hAnsi="Cambria" w:cs="Times New Roman"/>
      <w:sz w:val="18"/>
      <w:szCs w:val="18"/>
    </w:rPr>
  </w:style>
  <w:style w:type="paragraph" w:styleId="af">
    <w:name w:val="List Paragraph"/>
    <w:basedOn w:val="a"/>
    <w:uiPriority w:val="34"/>
    <w:qFormat/>
    <w:rsid w:val="00B35DDF"/>
    <w:pPr>
      <w:widowControl w:val="0"/>
      <w:ind w:leftChars="200" w:left="480"/>
    </w:pPr>
    <w:rPr>
      <w:kern w:val="2"/>
    </w:rPr>
  </w:style>
  <w:style w:type="table" w:styleId="af0">
    <w:name w:val="Table Grid"/>
    <w:basedOn w:val="a1"/>
    <w:uiPriority w:val="59"/>
    <w:rsid w:val="00B35DDF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rsid w:val="00D6319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&#26700;&#38754;\&#23416;&#29983;&#26371;\&#31805;&#21576;\&#23416;&#29983;&#26371;&#27963;&#21205;&#30003;&#35531;&#34920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BDF4E-197E-4053-9286-5AD23B00A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學生會活動申請表</Template>
  <TotalTime>248</TotalTime>
  <Pages>1</Pages>
  <Words>91</Words>
  <Characters>522</Characters>
  <Application>Microsoft Office Word</Application>
  <DocSecurity>0</DocSecurity>
  <Lines>4</Lines>
  <Paragraphs>1</Paragraphs>
  <ScaleCrop>false</ScaleCrop>
  <Company>崇右技術學院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932課外活動申請表</dc:title>
  <dc:creator>ECA98</dc:creator>
  <cp:lastModifiedBy>Administrator</cp:lastModifiedBy>
  <cp:revision>27</cp:revision>
  <cp:lastPrinted>2025-12-31T06:51:00Z</cp:lastPrinted>
  <dcterms:created xsi:type="dcterms:W3CDTF">2024-06-24T08:41:00Z</dcterms:created>
  <dcterms:modified xsi:type="dcterms:W3CDTF">2026-09-22T08:07:00Z</dcterms:modified>
</cp:coreProperties>
</file>